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10F17" w:rsidRDefault="00C1481A" w:rsidP="00310F17">
            <w:pPr>
              <w:pStyle w:val="Title"/>
            </w:pPr>
            <w:r>
              <w:t>Ivette A</w:t>
            </w:r>
            <w:r w:rsidR="003D1B71" w:rsidRPr="00310F17">
              <w:br/>
            </w:r>
            <w:r>
              <w:t>Reyes-Ramirez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E572D6" w:rsidRDefault="00703656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Recent Experience</w:t>
            </w:r>
          </w:p>
          <w:p w:rsidR="003D1B71" w:rsidRPr="003100F4" w:rsidRDefault="000E7EE5" w:rsidP="00AC6C7E">
            <w:pPr>
              <w:pStyle w:val="Dates"/>
              <w:rPr>
                <w:rFonts w:ascii="Calibri" w:hAnsi="Calibri" w:cs="Calibri"/>
                <w:sz w:val="20"/>
              </w:rPr>
            </w:pPr>
            <w:r w:rsidRPr="003100F4">
              <w:rPr>
                <w:rFonts w:ascii="Calibri" w:hAnsi="Calibri" w:cs="Calibri"/>
                <w:sz w:val="20"/>
              </w:rPr>
              <w:t xml:space="preserve">February 2016 </w:t>
            </w:r>
            <w:r w:rsidR="003D1B71" w:rsidRPr="003100F4">
              <w:rPr>
                <w:rFonts w:ascii="Calibri" w:hAnsi="Calibri" w:cs="Calibri"/>
                <w:sz w:val="20"/>
              </w:rPr>
              <w:t>–</w:t>
            </w:r>
            <w:r w:rsidRPr="003100F4">
              <w:rPr>
                <w:rFonts w:ascii="Calibri" w:hAnsi="Calibri" w:cs="Calibri"/>
                <w:sz w:val="20"/>
              </w:rPr>
              <w:t xml:space="preserve"> November 2018</w:t>
            </w:r>
          </w:p>
          <w:p w:rsidR="003D1B71" w:rsidRPr="00740017" w:rsidRDefault="000E7EE5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Flight Attendant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Inflight Crew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United Airline</w:t>
            </w:r>
            <w:r w:rsidR="00082D91">
              <w:rPr>
                <w:rFonts w:ascii="Calibri" w:hAnsi="Calibri" w:cs="Calibri"/>
              </w:rPr>
              <w:t>s</w:t>
            </w:r>
            <w:bookmarkStart w:id="0" w:name="_GoBack"/>
            <w:bookmarkEnd w:id="0"/>
          </w:p>
          <w:p w:rsidR="003D1B71" w:rsidRPr="003100F4" w:rsidRDefault="00B226BC" w:rsidP="00AC6C7E">
            <w:pPr>
              <w:pStyle w:val="Dates"/>
              <w:rPr>
                <w:rFonts w:ascii="Calibri" w:hAnsi="Calibri" w:cs="Calibri"/>
                <w:sz w:val="20"/>
              </w:rPr>
            </w:pPr>
            <w:r w:rsidRPr="003100F4">
              <w:rPr>
                <w:rFonts w:ascii="Calibri" w:hAnsi="Calibri" w:cs="Calibri"/>
                <w:sz w:val="20"/>
              </w:rPr>
              <w:t xml:space="preserve">June 2015 </w:t>
            </w:r>
            <w:r w:rsidR="003D1B71" w:rsidRPr="003100F4">
              <w:rPr>
                <w:rFonts w:ascii="Calibri" w:hAnsi="Calibri" w:cs="Calibri"/>
                <w:sz w:val="20"/>
              </w:rPr>
              <w:t>–</w:t>
            </w:r>
            <w:r w:rsidRPr="003100F4">
              <w:rPr>
                <w:rFonts w:ascii="Calibri" w:hAnsi="Calibri" w:cs="Calibri"/>
                <w:sz w:val="20"/>
              </w:rPr>
              <w:t xml:space="preserve"> January 2016</w:t>
            </w:r>
          </w:p>
          <w:p w:rsidR="003D1B71" w:rsidRPr="00740017" w:rsidRDefault="00B226BC" w:rsidP="00AC6C7E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Flight Attendant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Inflight Crew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Spirit Airlines</w:t>
            </w:r>
          </w:p>
          <w:p w:rsidR="003D1B71" w:rsidRPr="003100F4" w:rsidRDefault="00B226BC" w:rsidP="00AC6C7E">
            <w:pPr>
              <w:pStyle w:val="Dates"/>
              <w:rPr>
                <w:rFonts w:ascii="Calibri" w:hAnsi="Calibri" w:cs="Calibri"/>
                <w:sz w:val="20"/>
              </w:rPr>
            </w:pPr>
            <w:r w:rsidRPr="003100F4">
              <w:rPr>
                <w:rFonts w:ascii="Calibri" w:hAnsi="Calibri" w:cs="Calibri"/>
                <w:sz w:val="20"/>
              </w:rPr>
              <w:t xml:space="preserve">August 2012 </w:t>
            </w:r>
            <w:r w:rsidR="003D1B71" w:rsidRPr="003100F4">
              <w:rPr>
                <w:rFonts w:ascii="Calibri" w:hAnsi="Calibri" w:cs="Calibri"/>
                <w:sz w:val="20"/>
              </w:rPr>
              <w:t>–</w:t>
            </w:r>
            <w:r w:rsidRPr="003100F4">
              <w:rPr>
                <w:rFonts w:ascii="Calibri" w:hAnsi="Calibri" w:cs="Calibri"/>
                <w:sz w:val="20"/>
              </w:rPr>
              <w:t xml:space="preserve"> July 2015</w:t>
            </w:r>
          </w:p>
          <w:p w:rsidR="003D1B71" w:rsidRPr="00740017" w:rsidRDefault="00B226BC" w:rsidP="00AC6C7E">
            <w:pPr>
              <w:pStyle w:val="Experience"/>
              <w:rPr>
                <w:rFonts w:ascii="Calibri" w:hAnsi="Calibri" w:cs="Calibri"/>
              </w:rPr>
            </w:pPr>
            <w:r>
              <w:t>NRO Trainer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Lead Bartender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Bj’s Restaurant and Brewhouse</w:t>
            </w:r>
          </w:p>
          <w:p w:rsidR="006A3EA4" w:rsidRPr="00740017" w:rsidRDefault="00B226BC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Hardworking employee who thrives under pressure and goes above and beyond</w:t>
            </w:r>
            <w:r w:rsidR="006A3EA4">
              <w:rPr>
                <w:rFonts w:ascii="Calibri" w:hAnsi="Calibri" w:cs="Calibri"/>
              </w:rPr>
              <w:t xml:space="preserve"> for the needs of clients in both personal and professional capacities. </w:t>
            </w:r>
            <w:r>
              <w:rPr>
                <w:rFonts w:ascii="Calibri" w:hAnsi="Calibri" w:cs="Calibri"/>
              </w:rPr>
              <w:t>Proa</w:t>
            </w:r>
            <w:r w:rsidR="00564402">
              <w:rPr>
                <w:rFonts w:ascii="Calibri" w:hAnsi="Calibri" w:cs="Calibri"/>
              </w:rPr>
              <w:t>ctive, safety and customer service oriented, s</w:t>
            </w:r>
            <w:r w:rsidR="006A3EA4">
              <w:rPr>
                <w:rFonts w:ascii="Calibri" w:hAnsi="Calibri" w:cs="Calibri"/>
              </w:rPr>
              <w:t>killful and dedicated team player with extensive experience in the coordination and support of daily operational and administrative functions in the Airline and food and beverage industry.</w:t>
            </w:r>
            <w:r w:rsidR="00564402">
              <w:rPr>
                <w:rFonts w:ascii="Calibri" w:hAnsi="Calibri" w:cs="Calibri"/>
              </w:rPr>
              <w:t xml:space="preserve"> 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445E88FC3A9D41929285664D10992FF0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3D1B71" w:rsidRPr="00740017" w:rsidRDefault="00564402" w:rsidP="00353B60">
            <w:pPr>
              <w:pStyle w:val="SchoolName"/>
            </w:pPr>
            <w:r>
              <w:t>Berkeley City College</w:t>
            </w:r>
            <w:r w:rsidR="003D1B71" w:rsidRPr="00740017">
              <w:t xml:space="preserve">, </w:t>
            </w:r>
            <w:r>
              <w:t>Berkeley, CA USA - 2013</w:t>
            </w:r>
          </w:p>
          <w:p w:rsidR="003D1B71" w:rsidRDefault="00564402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Associate of Science, Biotechnology. </w:t>
            </w:r>
          </w:p>
          <w:p w:rsidR="00C1481A" w:rsidRDefault="00C1481A" w:rsidP="00C1481A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:rsidR="00DD6B6B" w:rsidRPr="00DD6B6B" w:rsidRDefault="00DD6B6B" w:rsidP="00DD6B6B">
            <w:pPr>
              <w:pStyle w:val="SchoolName"/>
            </w:pPr>
            <w:r>
              <w:t>Instituto Tecnologico de Santo Domingo</w:t>
            </w:r>
            <w:r>
              <w:t xml:space="preserve">, </w:t>
            </w:r>
            <w:r>
              <w:t>Dominican Republic - 2008</w:t>
            </w:r>
          </w:p>
          <w:p w:rsidR="00DD6B6B" w:rsidRPr="00D63805" w:rsidRDefault="00564402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Bachelor of Science</w:t>
            </w:r>
            <w:r w:rsidR="00DD6B6B">
              <w:rPr>
                <w:rFonts w:ascii="Calibri" w:hAnsi="Calibri" w:cs="Calibri"/>
              </w:rPr>
              <w:t>, Medicine.</w:t>
            </w:r>
            <w:r w:rsidR="00DD6B6B">
              <w:t xml:space="preserve"> </w:t>
            </w:r>
          </w:p>
          <w:p w:rsidR="00D63805" w:rsidRPr="00DD6B6B" w:rsidRDefault="00D63805" w:rsidP="00D63805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:rsidR="00DD6B6B" w:rsidRPr="00DD6B6B" w:rsidRDefault="00DD6B6B" w:rsidP="00DD6B6B">
            <w:pPr>
              <w:pStyle w:val="ListBullet"/>
              <w:numPr>
                <w:ilvl w:val="0"/>
                <w:numId w:val="0"/>
              </w:numPr>
              <w:rPr>
                <w:rFonts w:ascii="Calibri" w:hAnsi="Calibri" w:cs="Calibri"/>
                <w:b/>
              </w:rPr>
            </w:pPr>
            <w:r w:rsidRPr="00DD6B6B">
              <w:rPr>
                <w:b/>
              </w:rPr>
              <w:t>Colegio Santo Domingo, Santo Domingo, Dom-Rep -2003</w:t>
            </w:r>
          </w:p>
          <w:p w:rsidR="00DD6B6B" w:rsidRPr="00740017" w:rsidRDefault="00DD6B6B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High School Diploma, General Studies.</w:t>
            </w:r>
          </w:p>
          <w:p w:rsidR="00DD6B6B" w:rsidRDefault="00E13A29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Highlights</w:t>
            </w:r>
          </w:p>
          <w:p w:rsidR="00DD6B6B" w:rsidRPr="003B568D" w:rsidRDefault="00DD6B6B" w:rsidP="00D63805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3B568D">
              <w:rPr>
                <w:rFonts w:cstheme="minorHAnsi"/>
                <w:sz w:val="22"/>
                <w:szCs w:val="22"/>
              </w:rPr>
              <w:t>Fluent in English and Spanish</w:t>
            </w:r>
          </w:p>
          <w:p w:rsidR="00DD6B6B" w:rsidRPr="003B568D" w:rsidRDefault="00DD6B6B" w:rsidP="00D63805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3B568D">
              <w:rPr>
                <w:rFonts w:cstheme="minorHAnsi"/>
                <w:sz w:val="22"/>
                <w:szCs w:val="22"/>
              </w:rPr>
              <w:t>Quick learner</w:t>
            </w:r>
          </w:p>
          <w:p w:rsidR="00DD6B6B" w:rsidRPr="003B568D" w:rsidRDefault="00DD6B6B" w:rsidP="00D63805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3B568D">
              <w:rPr>
                <w:rFonts w:cstheme="minorHAnsi"/>
                <w:sz w:val="22"/>
                <w:szCs w:val="22"/>
              </w:rPr>
              <w:t>Exceptional communication skills</w:t>
            </w:r>
          </w:p>
          <w:p w:rsidR="00703656" w:rsidRPr="003B568D" w:rsidRDefault="00703656" w:rsidP="00D63805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2"/>
                <w:szCs w:val="22"/>
              </w:rPr>
            </w:pPr>
            <w:r w:rsidRPr="003B568D">
              <w:rPr>
                <w:rFonts w:cstheme="minorHAnsi"/>
                <w:sz w:val="22"/>
                <w:szCs w:val="22"/>
              </w:rPr>
              <w:t>Quick problem solver</w:t>
            </w:r>
          </w:p>
          <w:p w:rsidR="003D1B71" w:rsidRPr="003B568D" w:rsidRDefault="003B568D" w:rsidP="003B568D">
            <w:pPr>
              <w:pStyle w:val="ListParagraph"/>
              <w:numPr>
                <w:ilvl w:val="0"/>
                <w:numId w:val="4"/>
              </w:numPr>
              <w:jc w:val="both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Gracious, professional demeanor</w:t>
            </w:r>
          </w:p>
          <w:p w:rsidR="00703656" w:rsidRPr="00E572D6" w:rsidRDefault="00703656" w:rsidP="00703656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lastRenderedPageBreak/>
              <w:t>Employment History</w:t>
            </w:r>
          </w:p>
          <w:p w:rsidR="00703656" w:rsidRPr="00CC331A" w:rsidRDefault="00703656" w:rsidP="00703656">
            <w:pPr>
              <w:pStyle w:val="Dates"/>
              <w:rPr>
                <w:rFonts w:ascii="Calibri" w:hAnsi="Calibri" w:cs="Calibri"/>
                <w:sz w:val="20"/>
              </w:rPr>
            </w:pPr>
            <w:r w:rsidRPr="00CC331A">
              <w:rPr>
                <w:rFonts w:ascii="Calibri" w:hAnsi="Calibri" w:cs="Calibri"/>
                <w:sz w:val="20"/>
              </w:rPr>
              <w:t xml:space="preserve">July </w:t>
            </w:r>
            <w:r w:rsidRPr="00CC331A">
              <w:rPr>
                <w:rFonts w:ascii="Calibri" w:hAnsi="Calibri" w:cs="Calibri"/>
                <w:sz w:val="20"/>
              </w:rPr>
              <w:t>201</w:t>
            </w:r>
            <w:r w:rsidRPr="00CC331A">
              <w:rPr>
                <w:rFonts w:ascii="Calibri" w:hAnsi="Calibri" w:cs="Calibri"/>
                <w:sz w:val="20"/>
              </w:rPr>
              <w:t>0</w:t>
            </w:r>
            <w:r w:rsidRPr="00CC331A">
              <w:rPr>
                <w:rFonts w:ascii="Calibri" w:hAnsi="Calibri" w:cs="Calibri"/>
                <w:sz w:val="20"/>
              </w:rPr>
              <w:t xml:space="preserve"> – </w:t>
            </w:r>
            <w:r w:rsidRPr="00CC331A">
              <w:rPr>
                <w:rFonts w:ascii="Calibri" w:hAnsi="Calibri" w:cs="Calibri"/>
                <w:sz w:val="20"/>
              </w:rPr>
              <w:t xml:space="preserve">April </w:t>
            </w:r>
            <w:r w:rsidRPr="00CC331A">
              <w:rPr>
                <w:rFonts w:ascii="Calibri" w:hAnsi="Calibri" w:cs="Calibri"/>
                <w:sz w:val="20"/>
              </w:rPr>
              <w:t>201</w:t>
            </w:r>
            <w:r w:rsidRPr="00CC331A">
              <w:rPr>
                <w:rFonts w:ascii="Calibri" w:hAnsi="Calibri" w:cs="Calibri"/>
                <w:sz w:val="20"/>
              </w:rPr>
              <w:t>5</w:t>
            </w:r>
          </w:p>
          <w:p w:rsidR="00703656" w:rsidRPr="00740017" w:rsidRDefault="00703656" w:rsidP="00703656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Executive Assistant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Customer Service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Mini World Academy</w:t>
            </w:r>
          </w:p>
          <w:p w:rsidR="00703656" w:rsidRPr="00CC331A" w:rsidRDefault="00703656" w:rsidP="00703656">
            <w:pPr>
              <w:pStyle w:val="Dates"/>
              <w:rPr>
                <w:rFonts w:ascii="Calibri" w:hAnsi="Calibri" w:cs="Calibri"/>
                <w:sz w:val="20"/>
              </w:rPr>
            </w:pPr>
            <w:r w:rsidRPr="00CC331A">
              <w:rPr>
                <w:rFonts w:ascii="Calibri" w:hAnsi="Calibri" w:cs="Calibri"/>
                <w:sz w:val="20"/>
              </w:rPr>
              <w:t>December 2009 – September 2012</w:t>
            </w:r>
          </w:p>
          <w:p w:rsidR="00703656" w:rsidRPr="00740017" w:rsidRDefault="00703656" w:rsidP="00703656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Front Desk</w:t>
            </w:r>
            <w:r w:rsidR="00C1481A">
              <w:rPr>
                <w:rFonts w:ascii="Calibri" w:hAnsi="Calibri" w:cs="Calibri"/>
              </w:rPr>
              <w:t xml:space="preserve"> Assistant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C1481A">
              <w:rPr>
                <w:rFonts w:ascii="Calibri" w:hAnsi="Calibri" w:cs="Calibri"/>
              </w:rPr>
              <w:t>Customer Service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="00C1481A">
              <w:rPr>
                <w:rFonts w:ascii="Calibri" w:hAnsi="Calibri" w:cs="Calibri"/>
              </w:rPr>
              <w:t>Hilton Miami Airport</w:t>
            </w:r>
          </w:p>
          <w:p w:rsidR="00703656" w:rsidRPr="00CC331A" w:rsidRDefault="00C1481A" w:rsidP="00703656">
            <w:pPr>
              <w:pStyle w:val="Dates"/>
              <w:rPr>
                <w:rFonts w:ascii="Calibri" w:hAnsi="Calibri" w:cs="Calibri"/>
                <w:sz w:val="20"/>
              </w:rPr>
            </w:pPr>
            <w:r w:rsidRPr="00CC331A">
              <w:rPr>
                <w:rFonts w:ascii="Calibri" w:hAnsi="Calibri" w:cs="Calibri"/>
                <w:sz w:val="20"/>
              </w:rPr>
              <w:t>March 2009 – December 2011</w:t>
            </w:r>
          </w:p>
          <w:p w:rsidR="00703656" w:rsidRPr="00740017" w:rsidRDefault="00C1481A" w:rsidP="00703656">
            <w:pPr>
              <w:pStyle w:val="Experience"/>
              <w:rPr>
                <w:rFonts w:ascii="Calibri" w:hAnsi="Calibri" w:cs="Calibri"/>
              </w:rPr>
            </w:pPr>
            <w:r>
              <w:t>Assistant Manager</w:t>
            </w:r>
            <w:r w:rsidR="00703656" w:rsidRPr="00740017">
              <w:rPr>
                <w:rStyle w:val="Strong"/>
                <w:rFonts w:ascii="Calibri" w:hAnsi="Calibri" w:cs="Calibri"/>
              </w:rPr>
              <w:t>•</w:t>
            </w:r>
            <w:r w:rsidR="00703656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Customer Service</w:t>
            </w:r>
            <w:r w:rsidR="00703656" w:rsidRPr="00740017">
              <w:rPr>
                <w:rStyle w:val="Strong"/>
                <w:rFonts w:ascii="Calibri" w:hAnsi="Calibri" w:cs="Calibri"/>
              </w:rPr>
              <w:t>•</w:t>
            </w:r>
            <w:r w:rsidR="00703656" w:rsidRPr="00740017">
              <w:rPr>
                <w:rFonts w:ascii="Calibri" w:hAnsi="Calibri" w:cs="Calibri"/>
              </w:rPr>
              <w:t xml:space="preserve"> </w:t>
            </w:r>
            <w:r w:rsidR="00CC331A">
              <w:rPr>
                <w:rFonts w:ascii="Calibri" w:hAnsi="Calibri" w:cs="Calibri"/>
              </w:rPr>
              <w:t>GUESS?</w:t>
            </w:r>
            <w:r>
              <w:rPr>
                <w:rFonts w:ascii="Calibri" w:hAnsi="Calibri" w:cs="Calibri"/>
              </w:rPr>
              <w:t xml:space="preserve"> </w:t>
            </w:r>
          </w:p>
          <w:p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:rsidR="003D1B71" w:rsidRPr="00E572D6" w:rsidRDefault="003B568D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Certifications</w:t>
            </w:r>
          </w:p>
          <w:p w:rsidR="00886A58" w:rsidRPr="003100F4" w:rsidRDefault="00886A58" w:rsidP="003100F4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3100F4">
              <w:rPr>
                <w:rFonts w:ascii="Calibri" w:hAnsi="Calibri" w:cs="Calibri"/>
                <w:sz w:val="22"/>
                <w:szCs w:val="22"/>
              </w:rPr>
              <w:t>First Aid certification - CPR Certified</w:t>
            </w:r>
          </w:p>
          <w:p w:rsidR="00886A58" w:rsidRPr="003100F4" w:rsidRDefault="00886A58" w:rsidP="003100F4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3100F4">
              <w:rPr>
                <w:rFonts w:ascii="Calibri" w:hAnsi="Calibri" w:cs="Calibri"/>
                <w:sz w:val="22"/>
                <w:szCs w:val="22"/>
              </w:rPr>
              <w:t>Responsible vendor serve-safe in food and alcohol certified</w:t>
            </w:r>
          </w:p>
          <w:p w:rsidR="00886A58" w:rsidRPr="003100F4" w:rsidRDefault="00886A58" w:rsidP="003100F4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3100F4">
              <w:rPr>
                <w:rFonts w:ascii="Calibri" w:hAnsi="Calibri" w:cs="Calibri"/>
                <w:sz w:val="22"/>
                <w:szCs w:val="22"/>
              </w:rPr>
              <w:t>Professional Bartending (Nationally Certified)</w:t>
            </w:r>
          </w:p>
          <w:p w:rsidR="00886A58" w:rsidRPr="003100F4" w:rsidRDefault="00886A58" w:rsidP="003100F4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3100F4">
              <w:rPr>
                <w:rFonts w:ascii="Calibri" w:hAnsi="Calibri" w:cs="Calibri"/>
                <w:sz w:val="22"/>
                <w:szCs w:val="22"/>
              </w:rPr>
              <w:t>Wound closure certified by Universidad Autonoma in May-2005</w:t>
            </w:r>
          </w:p>
          <w:p w:rsidR="00886A58" w:rsidRPr="003100F4" w:rsidRDefault="00886A58" w:rsidP="003100F4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3100F4">
              <w:rPr>
                <w:rFonts w:ascii="Calibri" w:hAnsi="Calibri" w:cs="Calibri"/>
                <w:sz w:val="22"/>
                <w:szCs w:val="22"/>
              </w:rPr>
              <w:t>SAFE STAFF Food handler certified Aug. 2012 Miami FL</w:t>
            </w:r>
          </w:p>
          <w:p w:rsidR="00886A58" w:rsidRPr="003100F4" w:rsidRDefault="00886A58" w:rsidP="003100F4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3100F4">
              <w:rPr>
                <w:rFonts w:ascii="Calibri" w:hAnsi="Calibri" w:cs="Calibri"/>
                <w:sz w:val="22"/>
                <w:szCs w:val="22"/>
              </w:rPr>
              <w:t>Micros hospitality management system, ALOHA, POS Siiva system</w:t>
            </w:r>
          </w:p>
          <w:p w:rsidR="003100F4" w:rsidRPr="003100F4" w:rsidRDefault="003100F4" w:rsidP="003100F4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2"/>
                <w:szCs w:val="22"/>
              </w:rPr>
            </w:pPr>
            <w:r w:rsidRPr="003100F4">
              <w:rPr>
                <w:rFonts w:ascii="Calibri" w:hAnsi="Calibri" w:cs="Calibri"/>
                <w:sz w:val="22"/>
                <w:szCs w:val="22"/>
              </w:rPr>
              <w:t>Microsoft Word, Excel, PowerPoint, Mac platform user.</w:t>
            </w:r>
          </w:p>
          <w:p w:rsidR="00886A58" w:rsidRPr="00740017" w:rsidRDefault="00886A58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2897660BFBA141A5B4B4783FC70232FB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:rsidR="003D1B71" w:rsidRDefault="003100F4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Maria Santalla – Mini World Academy Director Mia, Fl 305-553-2441</w:t>
            </w:r>
          </w:p>
          <w:p w:rsidR="003100F4" w:rsidRDefault="003100F4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  <w:p w:rsidR="003100F4" w:rsidRPr="0056708E" w:rsidRDefault="003100F4" w:rsidP="00AC6C7E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Luis Lopera </w:t>
            </w:r>
            <w:r w:rsidRPr="003100F4">
              <w:rPr>
                <w:rFonts w:ascii="Calibri" w:hAnsi="Calibri" w:cs="Calibri"/>
              </w:rPr>
              <w:t>– Bj</w:t>
            </w:r>
            <w:r>
              <w:rPr>
                <w:rFonts w:ascii="Calibri" w:hAnsi="Calibri" w:cs="Calibri"/>
              </w:rPr>
              <w:t>’</w:t>
            </w:r>
            <w:r w:rsidRPr="003100F4">
              <w:rPr>
                <w:rFonts w:ascii="Calibri" w:hAnsi="Calibri" w:cs="Calibri"/>
              </w:rPr>
              <w:t>s Restaurant Manager Doral</w:t>
            </w:r>
            <w:r>
              <w:rPr>
                <w:rFonts w:ascii="Calibri" w:hAnsi="Calibri" w:cs="Calibri"/>
              </w:rPr>
              <w:t>,</w:t>
            </w:r>
            <w:r w:rsidRPr="003100F4">
              <w:rPr>
                <w:rFonts w:ascii="Calibri" w:hAnsi="Calibri" w:cs="Calibri"/>
              </w:rPr>
              <w:t xml:space="preserve"> Fl 305-463-9750</w:t>
            </w:r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A6C2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t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0E7EE5" w:rsidP="00380FD1">
            <w:pPr>
              <w:pStyle w:val="Information"/>
            </w:pPr>
            <w:r>
              <w:t>9425 Fontainebleau Blvd Apt 203</w:t>
            </w:r>
            <w:r w:rsidR="00CC331A">
              <w:t xml:space="preserve">, </w:t>
            </w:r>
            <w:r>
              <w:t>Miami</w:t>
            </w:r>
            <w:r w:rsidR="00CC331A">
              <w:t>,</w:t>
            </w:r>
            <w:r>
              <w:t xml:space="preserve"> FL 33172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C11F4B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T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P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3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CC331A" w:rsidP="00380FD1">
            <w:pPr>
              <w:pStyle w:val="Information"/>
            </w:pPr>
            <w:r>
              <w:t>(</w:t>
            </w:r>
            <w:r w:rsidR="000E7EE5">
              <w:t>786</w:t>
            </w:r>
            <w:r>
              <w:t xml:space="preserve">) </w:t>
            </w:r>
            <w:r w:rsidR="000E7EE5">
              <w:t>238</w:t>
            </w:r>
            <w:r>
              <w:t>-</w:t>
            </w:r>
            <w:r w:rsidR="000E7EE5">
              <w:t>3293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0248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3j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w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5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0E7EE5" w:rsidP="00380FD1">
            <w:pPr>
              <w:pStyle w:val="Information"/>
            </w:pPr>
            <w:r>
              <w:t>Ivette.Reyra@gmail.com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832C36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j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7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5AA7" w:rsidRDefault="00945AA7" w:rsidP="00590471">
      <w:r>
        <w:separator/>
      </w:r>
    </w:p>
  </w:endnote>
  <w:endnote w:type="continuationSeparator" w:id="0">
    <w:p w:rsidR="00945AA7" w:rsidRDefault="00945AA7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5AA7" w:rsidRDefault="00945AA7" w:rsidP="00590471">
      <w:r>
        <w:separator/>
      </w:r>
    </w:p>
  </w:footnote>
  <w:footnote w:type="continuationSeparator" w:id="0">
    <w:p w:rsidR="00945AA7" w:rsidRDefault="00945AA7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-1227699</wp:posOffset>
              </wp:positionH>
              <wp:positionV relativeFrom="paragraph">
                <wp:posOffset>-714424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605308" id="Group 26" o:spid="_x0000_s1026" style="position:absolute;margin-left:-96.65pt;margin-top:-56.25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7Z94YNTNQJJocy6wc&#10;SwisblSOZTbvCpuVYwmBp4HaRJNjmZVjCYGngSLR5Fjm2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XpxzHMss3IsIfA0UC+OybHMyrGEwNNAkWhyLLNyLCGwNFCOZTY5llnP&#10;sYTA00CRaHIss94VFgJPA0WiybHMyrGEwNNAkWhyLLNyLCHwNFAkmhzLohxLCBwNFuVYQuBlILPz&#10;YnIsi3IsIfA0kNl5MTmWRc+xhMDTQGbnxeRYFiiVdA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x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Q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ByipJ2MeAZxqA9fOE+vPH+VIhT5JS55FAcCW&#10;i0CKKiFu+MNVJtn5BJ6jMKjNQ6YKhYCC7vJkpr5Hnhe9dmL3KhLrhuNFCXVNiYVPRJOSWq7SpOFd&#10;8CcroODQU1nH90XTrTzhpBfDYJhzfTi0cdizctI6MVYo9ZelwkgHoun6y35PoRHYkna6nonZRJ+P&#10;AlNmqx8Sgr0BEw0vDBoKIl7V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h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H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P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2fzK7XRdmh&#10;Lhjj0BQel4FV3V3c7RWcsjo7QjkERLFIrrBD6RiXqzZzvOCV313DPPhuIJHRf4O6l/3pkJKpEkQh&#10;1DYEzl8Ug+57grNndJFjlpnutdjlIeG1Cph1KP2XYc7PEt/t7nocFTUh/oHnYaFaOLtvGP8ggI8w&#10;P8v1qRHgrd9qJzF209j+oGhs+6Yri7JxEtkrfz7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t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22745CB"/>
    <w:multiLevelType w:val="hybridMultilevel"/>
    <w:tmpl w:val="70644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3451F"/>
    <w:multiLevelType w:val="hybridMultilevel"/>
    <w:tmpl w:val="1714C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E5"/>
    <w:rsid w:val="00060042"/>
    <w:rsid w:val="00082D91"/>
    <w:rsid w:val="0008685D"/>
    <w:rsid w:val="00090860"/>
    <w:rsid w:val="000E7EE5"/>
    <w:rsid w:val="00112FD7"/>
    <w:rsid w:val="00150ABD"/>
    <w:rsid w:val="001946FC"/>
    <w:rsid w:val="00222466"/>
    <w:rsid w:val="0024753C"/>
    <w:rsid w:val="00276026"/>
    <w:rsid w:val="002B4549"/>
    <w:rsid w:val="003100F4"/>
    <w:rsid w:val="00310F17"/>
    <w:rsid w:val="00322A46"/>
    <w:rsid w:val="003326CB"/>
    <w:rsid w:val="00353B60"/>
    <w:rsid w:val="00376291"/>
    <w:rsid w:val="00380FD1"/>
    <w:rsid w:val="00383D02"/>
    <w:rsid w:val="00385DE7"/>
    <w:rsid w:val="003B568D"/>
    <w:rsid w:val="003D1B71"/>
    <w:rsid w:val="004E158A"/>
    <w:rsid w:val="00564402"/>
    <w:rsid w:val="00565C77"/>
    <w:rsid w:val="0056708E"/>
    <w:rsid w:val="005801E5"/>
    <w:rsid w:val="00590471"/>
    <w:rsid w:val="005D01FA"/>
    <w:rsid w:val="00653E17"/>
    <w:rsid w:val="006A08E8"/>
    <w:rsid w:val="006A3EA4"/>
    <w:rsid w:val="006D79A8"/>
    <w:rsid w:val="00703656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86A58"/>
    <w:rsid w:val="008A1E6E"/>
    <w:rsid w:val="008C024F"/>
    <w:rsid w:val="008C2CFC"/>
    <w:rsid w:val="00912DC8"/>
    <w:rsid w:val="00945AA7"/>
    <w:rsid w:val="009475DC"/>
    <w:rsid w:val="00967B93"/>
    <w:rsid w:val="009D090F"/>
    <w:rsid w:val="00A31464"/>
    <w:rsid w:val="00A31B16"/>
    <w:rsid w:val="00A33613"/>
    <w:rsid w:val="00A47A8D"/>
    <w:rsid w:val="00AC6C7E"/>
    <w:rsid w:val="00B226BC"/>
    <w:rsid w:val="00B4158A"/>
    <w:rsid w:val="00B6466C"/>
    <w:rsid w:val="00BB1B5D"/>
    <w:rsid w:val="00BC22C7"/>
    <w:rsid w:val="00BD195A"/>
    <w:rsid w:val="00C07240"/>
    <w:rsid w:val="00C14078"/>
    <w:rsid w:val="00C1481A"/>
    <w:rsid w:val="00CC331A"/>
    <w:rsid w:val="00CE1E3D"/>
    <w:rsid w:val="00D053FA"/>
    <w:rsid w:val="00D63805"/>
    <w:rsid w:val="00DC3F0A"/>
    <w:rsid w:val="00DD6B6B"/>
    <w:rsid w:val="00E13A29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yes%20ramirez-ivette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45E88FC3A9D41929285664D10992F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7C6F1-31BF-4767-BEE1-E48027BC0C64}"/>
      </w:docPartPr>
      <w:docPartBody>
        <w:p w:rsidR="00000000" w:rsidRDefault="00AF1007">
          <w:pPr>
            <w:pStyle w:val="445E88FC3A9D41929285664D10992FF0"/>
          </w:pPr>
          <w:r w:rsidRPr="00AC6C7E">
            <w:t>Education</w:t>
          </w:r>
        </w:p>
      </w:docPartBody>
    </w:docPart>
    <w:docPart>
      <w:docPartPr>
        <w:name w:val="2897660BFBA141A5B4B4783FC7023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71A31-CB36-4113-BD67-B288066F924A}"/>
      </w:docPartPr>
      <w:docPartBody>
        <w:p w:rsidR="00000000" w:rsidRDefault="00AF1007">
          <w:pPr>
            <w:pStyle w:val="2897660BFBA141A5B4B4783FC70232FB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774"/>
    <w:rsid w:val="00176774"/>
    <w:rsid w:val="00AF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3403BAD15354501BEDD988AC2E775E5">
    <w:name w:val="13403BAD15354501BEDD988AC2E775E5"/>
  </w:style>
  <w:style w:type="paragraph" w:customStyle="1" w:styleId="B8ED753C45E54C8FB7E400083B39FB77">
    <w:name w:val="B8ED753C45E54C8FB7E400083B39FB77"/>
  </w:style>
  <w:style w:type="paragraph" w:customStyle="1" w:styleId="0449BB231E6D4DDB9E9B905DBB94ECA4">
    <w:name w:val="0449BB231E6D4DDB9E9B905DBB94ECA4"/>
  </w:style>
  <w:style w:type="paragraph" w:customStyle="1" w:styleId="DBB0F40517C14977A4CAA13D2767F6F8">
    <w:name w:val="DBB0F40517C14977A4CAA13D2767F6F8"/>
  </w:style>
  <w:style w:type="paragraph" w:customStyle="1" w:styleId="C6C95165B5334F739EC8406A995E13B5">
    <w:name w:val="C6C95165B5334F739EC8406A995E13B5"/>
  </w:style>
  <w:style w:type="paragraph" w:customStyle="1" w:styleId="E2A39818C8E746B392AD94403F19CD0E">
    <w:name w:val="E2A39818C8E746B392AD94403F19CD0E"/>
  </w:style>
  <w:style w:type="paragraph" w:customStyle="1" w:styleId="3FE4C205656B4593B11060F8440F42C8">
    <w:name w:val="3FE4C205656B4593B11060F8440F42C8"/>
  </w:style>
  <w:style w:type="paragraph" w:customStyle="1" w:styleId="2159C62EC253438CA43A60C6C31DE161">
    <w:name w:val="2159C62EC253438CA43A60C6C31DE161"/>
  </w:style>
  <w:style w:type="paragraph" w:customStyle="1" w:styleId="1012F0399E1A420DA11797C42F0E495B">
    <w:name w:val="1012F0399E1A420DA11797C42F0E495B"/>
  </w:style>
  <w:style w:type="paragraph" w:customStyle="1" w:styleId="AE459E7AF0A640B99DB947B46BD50736">
    <w:name w:val="AE459E7AF0A640B99DB947B46BD50736"/>
  </w:style>
  <w:style w:type="paragraph" w:customStyle="1" w:styleId="CA54574AA9094EBFB856156C38F9D43E">
    <w:name w:val="CA54574AA9094EBFB856156C38F9D43E"/>
  </w:style>
  <w:style w:type="paragraph" w:customStyle="1" w:styleId="518A6393289F45FF8A3CDEFE0C71EE0C">
    <w:name w:val="518A6393289F45FF8A3CDEFE0C71EE0C"/>
  </w:style>
  <w:style w:type="paragraph" w:customStyle="1" w:styleId="F4A00288C12A4DE3945ED10BA91860F0">
    <w:name w:val="F4A00288C12A4DE3945ED10BA91860F0"/>
  </w:style>
  <w:style w:type="paragraph" w:customStyle="1" w:styleId="75BA806C71D2421FBC1A87CFF93506F1">
    <w:name w:val="75BA806C71D2421FBC1A87CFF93506F1"/>
  </w:style>
  <w:style w:type="paragraph" w:customStyle="1" w:styleId="E0DAE8E1FE06497985C0F76FC575DF9E">
    <w:name w:val="E0DAE8E1FE06497985C0F76FC575DF9E"/>
  </w:style>
  <w:style w:type="paragraph" w:customStyle="1" w:styleId="EA4CB5A7F74248E38F4A2FE5FC4EE119">
    <w:name w:val="EA4CB5A7F74248E38F4A2FE5FC4EE119"/>
  </w:style>
  <w:style w:type="paragraph" w:customStyle="1" w:styleId="9B61E7E242B448E68E659C4BBF4270BB">
    <w:name w:val="9B61E7E242B448E68E659C4BBF4270BB"/>
  </w:style>
  <w:style w:type="paragraph" w:customStyle="1" w:styleId="6ECD3BC7D9DC4C3282D0948752935177">
    <w:name w:val="6ECD3BC7D9DC4C3282D0948752935177"/>
  </w:style>
  <w:style w:type="paragraph" w:customStyle="1" w:styleId="7DC3DAC8A923411E8EC656B0CC54112C">
    <w:name w:val="7DC3DAC8A923411E8EC656B0CC54112C"/>
  </w:style>
  <w:style w:type="paragraph" w:customStyle="1" w:styleId="445E88FC3A9D41929285664D10992FF0">
    <w:name w:val="445E88FC3A9D41929285664D10992FF0"/>
  </w:style>
  <w:style w:type="paragraph" w:customStyle="1" w:styleId="2E76B07DF9BD49DE88EEB0710E0687AE">
    <w:name w:val="2E76B07DF9BD49DE88EEB0710E0687AE"/>
  </w:style>
  <w:style w:type="paragraph" w:customStyle="1" w:styleId="5C47A63399BB49C3BEF20E6908A5C7F5">
    <w:name w:val="5C47A63399BB49C3BEF20E6908A5C7F5"/>
  </w:style>
  <w:style w:type="paragraph" w:customStyle="1" w:styleId="371028DCA433417D9791CC69CE37B207">
    <w:name w:val="371028DCA433417D9791CC69CE37B207"/>
  </w:style>
  <w:style w:type="paragraph" w:customStyle="1" w:styleId="0E97C42CCFC24CE79B7CDCC7B9E53975">
    <w:name w:val="0E97C42CCFC24CE79B7CDCC7B9E53975"/>
  </w:style>
  <w:style w:type="paragraph" w:customStyle="1" w:styleId="A1D997B37D2C484896B9D54137CBF99A">
    <w:name w:val="A1D997B37D2C484896B9D54137CBF99A"/>
  </w:style>
  <w:style w:type="paragraph" w:customStyle="1" w:styleId="4E2FE4B962714BD99A35EAAADF6FFA5A">
    <w:name w:val="4E2FE4B962714BD99A35EAAADF6FFA5A"/>
  </w:style>
  <w:style w:type="paragraph" w:customStyle="1" w:styleId="8705DB7F80BE4C808EE0B9CF3C6E795F">
    <w:name w:val="8705DB7F80BE4C808EE0B9CF3C6E795F"/>
  </w:style>
  <w:style w:type="paragraph" w:customStyle="1" w:styleId="2897660BFBA141A5B4B4783FC70232FB">
    <w:name w:val="2897660BFBA141A5B4B4783FC70232FB"/>
  </w:style>
  <w:style w:type="paragraph" w:customStyle="1" w:styleId="1D8DA1AF937149E6A4FB33F32EA5BC70">
    <w:name w:val="1D8DA1AF937149E6A4FB33F32EA5BC70"/>
  </w:style>
  <w:style w:type="paragraph" w:customStyle="1" w:styleId="87FE808D20A64231B8B44D200115C0B4">
    <w:name w:val="87FE808D20A64231B8B44D200115C0B4"/>
  </w:style>
  <w:style w:type="paragraph" w:customStyle="1" w:styleId="C24CAFD111E54CF69E7BE8D3BD16C036">
    <w:name w:val="C24CAFD111E54CF69E7BE8D3BD16C036"/>
  </w:style>
  <w:style w:type="paragraph" w:customStyle="1" w:styleId="804FB07DACF345599F399C9FE843B24F">
    <w:name w:val="804FB07DACF345599F399C9FE843B24F"/>
  </w:style>
  <w:style w:type="paragraph" w:customStyle="1" w:styleId="BDF83031719E4159B76D2E14277A664F">
    <w:name w:val="BDF83031719E4159B76D2E14277A664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71EE1DF85944A2194877B3923A07563">
    <w:name w:val="F71EE1DF85944A2194877B3923A07563"/>
  </w:style>
  <w:style w:type="paragraph" w:customStyle="1" w:styleId="4BFD6F8C8D134C249900A9B9A82EB996">
    <w:name w:val="4BFD6F8C8D134C249900A9B9A82EB996"/>
    <w:rsid w:val="00176774"/>
  </w:style>
  <w:style w:type="paragraph" w:customStyle="1" w:styleId="F92BF2A83ED0405A84884A64033645AE">
    <w:name w:val="F92BF2A83ED0405A84884A64033645AE"/>
    <w:rsid w:val="001767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2019-03-07T18:40:00Z</dcterms:created>
  <dcterms:modified xsi:type="dcterms:W3CDTF">2019-03-07T20:45:00Z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